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F0D" w:rsidRPr="00C5637D" w:rsidRDefault="00661F0D" w:rsidP="00C5637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-2.6pt;margin-top:57.15pt;width:481.5pt;height:675.75pt;z-index:-251658240;visibility:visible">
            <v:imagedata r:id="rId4" o:title=""/>
          </v:shape>
        </w:pict>
      </w:r>
      <w:r w:rsidRPr="009D276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61F0D" w:rsidRDefault="00661F0D" w:rsidP="0075597E">
      <w:pPr>
        <w:ind w:firstLine="708"/>
        <w:jc w:val="center"/>
        <w:rPr>
          <w:sz w:val="28"/>
          <w:szCs w:val="28"/>
        </w:rPr>
      </w:pPr>
    </w:p>
    <w:p w:rsidR="00661F0D" w:rsidRDefault="00661F0D" w:rsidP="0075597E">
      <w:pPr>
        <w:ind w:firstLine="708"/>
        <w:jc w:val="center"/>
        <w:rPr>
          <w:sz w:val="28"/>
          <w:szCs w:val="28"/>
        </w:rPr>
      </w:pPr>
      <w:bookmarkStart w:id="0" w:name="_GoBack"/>
      <w:bookmarkEnd w:id="0"/>
    </w:p>
    <w:p w:rsidR="00661F0D" w:rsidRPr="0044363D" w:rsidRDefault="00661F0D" w:rsidP="00C82EB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sectPr w:rsidR="00661F0D" w:rsidRPr="0044363D" w:rsidSect="00990D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2EB0"/>
    <w:rsid w:val="003D1A23"/>
    <w:rsid w:val="0044363D"/>
    <w:rsid w:val="00661F0D"/>
    <w:rsid w:val="0075597E"/>
    <w:rsid w:val="007D1CE0"/>
    <w:rsid w:val="008705F5"/>
    <w:rsid w:val="00990DF3"/>
    <w:rsid w:val="009D2765"/>
    <w:rsid w:val="00B750A7"/>
    <w:rsid w:val="00C5637D"/>
    <w:rsid w:val="00C82EB0"/>
    <w:rsid w:val="00E53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DF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55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19</Words>
  <Characters>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По завершенню  Всеукраїнської акції "Бібліотека українського воїна", проходила в Новгород-Сіверській міській бібліотеці з 10</dc:title>
  <dc:subject/>
  <dc:creator>public</dc:creator>
  <cp:keywords/>
  <dc:description/>
  <cp:lastModifiedBy>User</cp:lastModifiedBy>
  <cp:revision>2</cp:revision>
  <dcterms:created xsi:type="dcterms:W3CDTF">2016-05-29T07:52:00Z</dcterms:created>
  <dcterms:modified xsi:type="dcterms:W3CDTF">2016-05-29T07:52:00Z</dcterms:modified>
</cp:coreProperties>
</file>